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BA1" w:rsidRPr="00F246B8" w:rsidRDefault="00730B0C" w:rsidP="000E50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REGISTRERING FOR </w:t>
      </w:r>
      <w:r w:rsidR="000E50DB" w:rsidRPr="00F246B8">
        <w:rPr>
          <w:b/>
          <w:sz w:val="32"/>
          <w:szCs w:val="32"/>
        </w:rPr>
        <w:t>DELTAGELSE PÅ E</w:t>
      </w:r>
      <w:r w:rsidR="004F34F8">
        <w:rPr>
          <w:b/>
          <w:sz w:val="32"/>
          <w:szCs w:val="32"/>
        </w:rPr>
        <w:t>KSTRAORDINÆR SKADEFELLING</w:t>
      </w:r>
      <w:r w:rsidR="000E50DB" w:rsidRPr="00F246B8">
        <w:rPr>
          <w:b/>
          <w:sz w:val="32"/>
          <w:szCs w:val="32"/>
        </w:rPr>
        <w:t xml:space="preserve"> I RENDALEN</w:t>
      </w:r>
      <w:r w:rsidR="00F246B8">
        <w:rPr>
          <w:b/>
          <w:sz w:val="32"/>
          <w:szCs w:val="32"/>
        </w:rPr>
        <w:t xml:space="preserve"> KOMMUNE</w:t>
      </w:r>
    </w:p>
    <w:p w:rsidR="000E50DB" w:rsidRDefault="000E50DB">
      <w:r>
        <w:t>Jeg bekrefter herved at jeg vil delta på skadefelling av 2 stk</w:t>
      </w:r>
      <w:r w:rsidR="00406845">
        <w:t>.</w:t>
      </w:r>
      <w:r>
        <w:t xml:space="preserve"> ulv</w:t>
      </w:r>
      <w:r w:rsidR="004F34F8">
        <w:t xml:space="preserve"> jf. gjeldende fellingstillatelse</w:t>
      </w:r>
      <w:r>
        <w:t xml:space="preserve"> som en del av </w:t>
      </w:r>
      <w:proofErr w:type="spellStart"/>
      <w:r>
        <w:t>rensjakta</w:t>
      </w:r>
      <w:proofErr w:type="spellEnd"/>
      <w:r>
        <w:t xml:space="preserve"> på Rendalsren innenfor gitte </w:t>
      </w:r>
      <w:r w:rsidR="002D6556">
        <w:t>fellings</w:t>
      </w:r>
      <w:r>
        <w:t xml:space="preserve">rammer i Rendalen kommune. </w:t>
      </w:r>
      <w:r w:rsidR="00F246B8">
        <w:t>Jakta er individuell og ulønnet</w:t>
      </w:r>
      <w:r w:rsidR="004F34F8">
        <w:t xml:space="preserve"> og den enkelte jeger er selv ansvarlig for å følge gitte vilkår</w:t>
      </w:r>
      <w:r w:rsidR="00F85FA7">
        <w:t xml:space="preserve"> og gjeldende regler etter viltloven, våpenloven med tilhørende forskrifter</w:t>
      </w:r>
      <w:r w:rsidR="00F246B8">
        <w:t xml:space="preserve">. </w:t>
      </w:r>
    </w:p>
    <w:p w:rsidR="005016A6" w:rsidRPr="005016A6" w:rsidRDefault="000E50DB" w:rsidP="005016A6">
      <w:pPr>
        <w:rPr>
          <w:b/>
          <w:sz w:val="28"/>
          <w:szCs w:val="28"/>
        </w:rPr>
      </w:pPr>
      <w:r w:rsidRPr="004C37F9">
        <w:rPr>
          <w:b/>
          <w:sz w:val="28"/>
          <w:szCs w:val="28"/>
        </w:rPr>
        <w:t xml:space="preserve">Rammene er som følger: </w:t>
      </w:r>
    </w:p>
    <w:p w:rsidR="00A069B3" w:rsidRDefault="00383FB8" w:rsidP="00383FB8">
      <w:pPr>
        <w:pStyle w:val="Listeavsnitt"/>
        <w:numPr>
          <w:ilvl w:val="0"/>
          <w:numId w:val="7"/>
        </w:numPr>
        <w:rPr>
          <w:bCs/>
        </w:rPr>
      </w:pPr>
      <w:r w:rsidRPr="00383FB8">
        <w:rPr>
          <w:bCs/>
        </w:rPr>
        <w:t xml:space="preserve">Fellingsområdet er avgrenset til Tynset kommune sør for </w:t>
      </w:r>
      <w:proofErr w:type="spellStart"/>
      <w:r w:rsidRPr="00383FB8">
        <w:rPr>
          <w:bCs/>
        </w:rPr>
        <w:t>Fv</w:t>
      </w:r>
      <w:proofErr w:type="spellEnd"/>
      <w:r w:rsidRPr="00383FB8">
        <w:rPr>
          <w:bCs/>
        </w:rPr>
        <w:t xml:space="preserve"> 681 og øst for </w:t>
      </w:r>
      <w:proofErr w:type="spellStart"/>
      <w:r w:rsidRPr="00383FB8">
        <w:rPr>
          <w:bCs/>
        </w:rPr>
        <w:t>rv</w:t>
      </w:r>
      <w:proofErr w:type="spellEnd"/>
      <w:r w:rsidRPr="00383FB8">
        <w:rPr>
          <w:bCs/>
        </w:rPr>
        <w:t xml:space="preserve"> 3, Tolga kommune sør for </w:t>
      </w:r>
      <w:proofErr w:type="spellStart"/>
      <w:r w:rsidRPr="00383FB8">
        <w:rPr>
          <w:bCs/>
        </w:rPr>
        <w:t>fv</w:t>
      </w:r>
      <w:proofErr w:type="spellEnd"/>
      <w:r w:rsidRPr="00383FB8">
        <w:rPr>
          <w:bCs/>
        </w:rPr>
        <w:t xml:space="preserve"> 681 og vest for </w:t>
      </w:r>
      <w:proofErr w:type="spellStart"/>
      <w:r w:rsidRPr="00383FB8">
        <w:rPr>
          <w:bCs/>
        </w:rPr>
        <w:t>fv</w:t>
      </w:r>
      <w:proofErr w:type="spellEnd"/>
      <w:r w:rsidRPr="00383FB8">
        <w:rPr>
          <w:bCs/>
        </w:rPr>
        <w:t xml:space="preserve"> 26, Engerdal kommune vest for </w:t>
      </w:r>
      <w:proofErr w:type="spellStart"/>
      <w:r w:rsidRPr="00383FB8">
        <w:rPr>
          <w:bCs/>
        </w:rPr>
        <w:t>fv</w:t>
      </w:r>
      <w:proofErr w:type="spellEnd"/>
      <w:r w:rsidRPr="00383FB8">
        <w:rPr>
          <w:bCs/>
        </w:rPr>
        <w:t xml:space="preserve"> 26 og </w:t>
      </w:r>
      <w:proofErr w:type="spellStart"/>
      <w:r w:rsidRPr="00383FB8">
        <w:rPr>
          <w:bCs/>
        </w:rPr>
        <w:t>fv</w:t>
      </w:r>
      <w:proofErr w:type="spellEnd"/>
      <w:r w:rsidRPr="00383FB8">
        <w:rPr>
          <w:bCs/>
        </w:rPr>
        <w:t xml:space="preserve"> 217 og Rendalen kommune Nord for </w:t>
      </w:r>
      <w:proofErr w:type="spellStart"/>
      <w:r w:rsidRPr="00383FB8">
        <w:rPr>
          <w:bCs/>
        </w:rPr>
        <w:t>fv</w:t>
      </w:r>
      <w:proofErr w:type="spellEnd"/>
      <w:r w:rsidRPr="00383FB8">
        <w:rPr>
          <w:bCs/>
        </w:rPr>
        <w:t xml:space="preserve"> 217, øst for </w:t>
      </w:r>
      <w:proofErr w:type="spellStart"/>
      <w:r w:rsidRPr="00383FB8">
        <w:rPr>
          <w:bCs/>
        </w:rPr>
        <w:t>rv</w:t>
      </w:r>
      <w:proofErr w:type="spellEnd"/>
      <w:r w:rsidRPr="00383FB8">
        <w:rPr>
          <w:bCs/>
        </w:rPr>
        <w:t xml:space="preserve"> 30 nord for vegen fra Bergset til Hanestadkjølen øst for </w:t>
      </w:r>
      <w:proofErr w:type="spellStart"/>
      <w:r w:rsidRPr="00383FB8">
        <w:rPr>
          <w:bCs/>
        </w:rPr>
        <w:t>rv</w:t>
      </w:r>
      <w:proofErr w:type="spellEnd"/>
      <w:r w:rsidRPr="00383FB8">
        <w:rPr>
          <w:bCs/>
        </w:rPr>
        <w:t xml:space="preserve"> 3, Alvdal kommune øst for </w:t>
      </w:r>
      <w:proofErr w:type="spellStart"/>
      <w:r w:rsidRPr="00383FB8">
        <w:rPr>
          <w:bCs/>
        </w:rPr>
        <w:t>rv</w:t>
      </w:r>
      <w:proofErr w:type="spellEnd"/>
      <w:r w:rsidRPr="00383FB8">
        <w:rPr>
          <w:bCs/>
        </w:rPr>
        <w:t xml:space="preserve"> 3. </w:t>
      </w:r>
    </w:p>
    <w:p w:rsidR="00383FB8" w:rsidRDefault="00383FB8" w:rsidP="00383FB8">
      <w:pPr>
        <w:pStyle w:val="Listeavsnitt"/>
        <w:numPr>
          <w:ilvl w:val="0"/>
          <w:numId w:val="7"/>
        </w:numPr>
        <w:rPr>
          <w:bCs/>
        </w:rPr>
      </w:pPr>
      <w:r>
        <w:rPr>
          <w:bCs/>
        </w:rPr>
        <w:t>Fellingstillatelsen gjelder felling</w:t>
      </w:r>
      <w:r w:rsidR="00EA60BF">
        <w:rPr>
          <w:bCs/>
        </w:rPr>
        <w:t xml:space="preserve"> av to – 2 – ulv i tidsrommet 20.08.2019 </w:t>
      </w:r>
      <w:proofErr w:type="spellStart"/>
      <w:r w:rsidR="00EA60BF">
        <w:rPr>
          <w:bCs/>
        </w:rPr>
        <w:t>kl</w:t>
      </w:r>
      <w:proofErr w:type="spellEnd"/>
      <w:r w:rsidR="00EA60BF">
        <w:rPr>
          <w:bCs/>
        </w:rPr>
        <w:t xml:space="preserve"> 12:00 til 02.09</w:t>
      </w:r>
      <w:bookmarkStart w:id="0" w:name="_GoBack"/>
      <w:bookmarkEnd w:id="0"/>
      <w:r>
        <w:rPr>
          <w:bCs/>
        </w:rPr>
        <w:t>.2019 kl</w:t>
      </w:r>
      <w:r w:rsidR="00602143">
        <w:rPr>
          <w:bCs/>
        </w:rPr>
        <w:t>.</w:t>
      </w:r>
      <w:r>
        <w:rPr>
          <w:bCs/>
        </w:rPr>
        <w:t xml:space="preserve"> 12:00. </w:t>
      </w:r>
    </w:p>
    <w:p w:rsidR="00383FB8" w:rsidRDefault="00383FB8" w:rsidP="00383FB8">
      <w:pPr>
        <w:pStyle w:val="Listeavsnitt"/>
        <w:numPr>
          <w:ilvl w:val="0"/>
          <w:numId w:val="7"/>
        </w:numPr>
        <w:rPr>
          <w:bCs/>
        </w:rPr>
      </w:pPr>
      <w:r>
        <w:rPr>
          <w:bCs/>
        </w:rPr>
        <w:t>Alvdal kommune er ansvarlig for gjennomføring av fellingsforsøket. Fylkesmannen krever at det er kun personer oppført på liste oversendt Fylkesmannen som har anledning til å delta i fellingsfo</w:t>
      </w:r>
      <w:r w:rsidR="00602143">
        <w:rPr>
          <w:bCs/>
        </w:rPr>
        <w:t>r</w:t>
      </w:r>
      <w:r>
        <w:rPr>
          <w:bCs/>
        </w:rPr>
        <w:t>søket. Hvis det blir endringer må Fylkesmannen ha skriftlig beskjed om dette. Fylkesmannen krever at deltagerne i fellingslaget oppfyller kravene til og innehar lisens, jf. kravene i Forskrift om utøvelse av jakt, felling og fangst. Deltagerne på fellingsforsøket skal ikke være si</w:t>
      </w:r>
      <w:r w:rsidR="00B42B35">
        <w:rPr>
          <w:bCs/>
        </w:rPr>
        <w:t>ktet eller under etterforskning</w:t>
      </w:r>
      <w:r>
        <w:rPr>
          <w:bCs/>
        </w:rPr>
        <w:t xml:space="preserve">, dømt eller ilagt forelegg for brudd på naturmangfoldloven, viltloven eller våpenloven, eller forskrifter hjemlet i disse. </w:t>
      </w:r>
    </w:p>
    <w:p w:rsidR="00383FB8" w:rsidRDefault="00383FB8" w:rsidP="00383FB8">
      <w:pPr>
        <w:pStyle w:val="Listeavsnitt"/>
        <w:numPr>
          <w:ilvl w:val="0"/>
          <w:numId w:val="7"/>
        </w:numPr>
        <w:rPr>
          <w:bCs/>
        </w:rPr>
      </w:pPr>
      <w:r>
        <w:rPr>
          <w:bCs/>
        </w:rPr>
        <w:t>Ulv som blir felt i medhold av denne tillatelsen er viltfondet eiendom. Ingen kan derfor på none måte gjøre seg nytte av felt dyr eller deler av dyret (</w:t>
      </w:r>
      <w:proofErr w:type="spellStart"/>
      <w:r>
        <w:rPr>
          <w:bCs/>
        </w:rPr>
        <w:t>inkl</w:t>
      </w:r>
      <w:proofErr w:type="spellEnd"/>
      <w:r>
        <w:rPr>
          <w:bCs/>
        </w:rPr>
        <w:t xml:space="preserve"> hår, blod) uten nærmere samtykke fra Miljødirektoratet. </w:t>
      </w:r>
      <w:r w:rsidR="00D639F2">
        <w:rPr>
          <w:bCs/>
        </w:rPr>
        <w:t xml:space="preserve">Felt dyr skal så raskt som mulig bringes til Norsk institutt for naturforskning, Trondheim. </w:t>
      </w:r>
    </w:p>
    <w:p w:rsidR="00D639F2" w:rsidRDefault="00D639F2" w:rsidP="00383FB8">
      <w:pPr>
        <w:pStyle w:val="Listeavsnitt"/>
        <w:numPr>
          <w:ilvl w:val="0"/>
          <w:numId w:val="7"/>
        </w:numPr>
        <w:rPr>
          <w:bCs/>
        </w:rPr>
      </w:pPr>
      <w:r>
        <w:rPr>
          <w:bCs/>
        </w:rPr>
        <w:t xml:space="preserve">Fellingsstedet skal kunne påvises dersom Fylkesmannen, SNO eller politiet krever dette. </w:t>
      </w:r>
    </w:p>
    <w:p w:rsidR="00D639F2" w:rsidRDefault="00D639F2" w:rsidP="00383FB8">
      <w:pPr>
        <w:pStyle w:val="Listeavsnitt"/>
        <w:numPr>
          <w:ilvl w:val="0"/>
          <w:numId w:val="7"/>
        </w:numPr>
        <w:rPr>
          <w:bCs/>
        </w:rPr>
      </w:pPr>
      <w:r>
        <w:rPr>
          <w:bCs/>
        </w:rPr>
        <w:t xml:space="preserve">Ved felling skal det benyttes våpen og ammunisjon godkjent </w:t>
      </w:r>
      <w:r w:rsidR="00602143">
        <w:rPr>
          <w:bCs/>
        </w:rPr>
        <w:t xml:space="preserve">for storviltjakt jf. forskrift om utøvelse av jakt og fangst. </w:t>
      </w:r>
    </w:p>
    <w:p w:rsidR="00602143" w:rsidRDefault="00602143" w:rsidP="00383FB8">
      <w:pPr>
        <w:pStyle w:val="Listeavsnitt"/>
        <w:numPr>
          <w:ilvl w:val="0"/>
          <w:numId w:val="7"/>
        </w:numPr>
        <w:rPr>
          <w:bCs/>
        </w:rPr>
      </w:pPr>
      <w:r>
        <w:rPr>
          <w:bCs/>
        </w:rPr>
        <w:t xml:space="preserve">Felling eller forsøk på felling </w:t>
      </w:r>
      <w:r w:rsidR="00A70EF2">
        <w:rPr>
          <w:bCs/>
        </w:rPr>
        <w:t xml:space="preserve">av ulv skal umiddelbart meldes til Fylkesmannen og politiet. Dersom ulv </w:t>
      </w:r>
      <w:proofErr w:type="spellStart"/>
      <w:r w:rsidR="00A70EF2">
        <w:rPr>
          <w:bCs/>
        </w:rPr>
        <w:t>skadeskytes</w:t>
      </w:r>
      <w:proofErr w:type="spellEnd"/>
      <w:r w:rsidR="00A70EF2">
        <w:rPr>
          <w:bCs/>
        </w:rPr>
        <w:t xml:space="preserve">, avgjør Fylkesmannen hvordan videre ettersøk skal gjennomføres. Generelt for ettersøk av gaupe, bjørn, jerv og ulv gjelder bestemmelsene i </w:t>
      </w:r>
      <w:proofErr w:type="spellStart"/>
      <w:r w:rsidR="00A70EF2">
        <w:rPr>
          <w:bCs/>
        </w:rPr>
        <w:t>rovviltforskriftens</w:t>
      </w:r>
      <w:proofErr w:type="spellEnd"/>
      <w:r w:rsidR="00A70EF2">
        <w:rPr>
          <w:bCs/>
        </w:rPr>
        <w:t xml:space="preserve"> § 17. </w:t>
      </w:r>
    </w:p>
    <w:p w:rsidR="00A70EF2" w:rsidRDefault="00A70EF2" w:rsidP="00383FB8">
      <w:pPr>
        <w:pStyle w:val="Listeavsnitt"/>
        <w:numPr>
          <w:ilvl w:val="0"/>
          <w:numId w:val="7"/>
        </w:numPr>
        <w:rPr>
          <w:bCs/>
        </w:rPr>
      </w:pPr>
      <w:r>
        <w:rPr>
          <w:bCs/>
        </w:rPr>
        <w:t xml:space="preserve">Fylkesmannens vakttelefon nås på </w:t>
      </w:r>
      <w:proofErr w:type="spellStart"/>
      <w:r>
        <w:rPr>
          <w:bCs/>
        </w:rPr>
        <w:t>tlf</w:t>
      </w:r>
      <w:proofErr w:type="spellEnd"/>
      <w:r>
        <w:rPr>
          <w:bCs/>
        </w:rPr>
        <w:t xml:space="preserve">: 970 29 840. </w:t>
      </w:r>
    </w:p>
    <w:p w:rsidR="00A70EF2" w:rsidRPr="00383FB8" w:rsidRDefault="00A70EF2" w:rsidP="00383FB8">
      <w:pPr>
        <w:pStyle w:val="Listeavsnitt"/>
        <w:numPr>
          <w:ilvl w:val="0"/>
          <w:numId w:val="7"/>
        </w:numPr>
        <w:rPr>
          <w:bCs/>
        </w:rPr>
      </w:pPr>
      <w:r>
        <w:rPr>
          <w:bCs/>
        </w:rPr>
        <w:t xml:space="preserve">Fylkesmannen kan til enhver tid endre ett eller flere av vilkårene, eller inndra fellingstillatelsen. </w:t>
      </w:r>
    </w:p>
    <w:p w:rsidR="000E50DB" w:rsidRPr="00A069B3" w:rsidRDefault="000E50DB" w:rsidP="000E50DB">
      <w:pPr>
        <w:spacing w:after="0"/>
        <w:rPr>
          <w:b/>
          <w:bCs/>
          <w:sz w:val="28"/>
          <w:szCs w:val="28"/>
          <w:u w:val="single"/>
        </w:rPr>
      </w:pPr>
      <w:r w:rsidRPr="00A069B3">
        <w:rPr>
          <w:b/>
          <w:bCs/>
          <w:sz w:val="28"/>
          <w:szCs w:val="28"/>
          <w:u w:val="single"/>
        </w:rPr>
        <w:t>Jeg</w:t>
      </w:r>
      <w:r w:rsidR="00730B0C" w:rsidRPr="00A069B3">
        <w:rPr>
          <w:b/>
          <w:bCs/>
          <w:sz w:val="28"/>
          <w:szCs w:val="28"/>
          <w:u w:val="single"/>
        </w:rPr>
        <w:t xml:space="preserve"> (</w:t>
      </w:r>
      <w:proofErr w:type="spellStart"/>
      <w:r w:rsidR="00730B0C" w:rsidRPr="00A069B3">
        <w:rPr>
          <w:b/>
          <w:bCs/>
          <w:sz w:val="28"/>
          <w:szCs w:val="28"/>
          <w:u w:val="single"/>
        </w:rPr>
        <w:t>rensjeger</w:t>
      </w:r>
      <w:proofErr w:type="spellEnd"/>
      <w:r w:rsidR="00730B0C" w:rsidRPr="00A069B3">
        <w:rPr>
          <w:b/>
          <w:bCs/>
          <w:sz w:val="28"/>
          <w:szCs w:val="28"/>
          <w:u w:val="single"/>
        </w:rPr>
        <w:t>)</w:t>
      </w:r>
      <w:r w:rsidRPr="00A069B3">
        <w:rPr>
          <w:b/>
          <w:bCs/>
          <w:sz w:val="28"/>
          <w:szCs w:val="28"/>
          <w:u w:val="single"/>
        </w:rPr>
        <w:t xml:space="preserve"> bekrefter herved følgende</w:t>
      </w:r>
      <w:r w:rsidR="008F4037" w:rsidRPr="00A069B3">
        <w:rPr>
          <w:b/>
          <w:bCs/>
          <w:sz w:val="28"/>
          <w:szCs w:val="28"/>
          <w:u w:val="single"/>
        </w:rPr>
        <w:t>:</w:t>
      </w:r>
    </w:p>
    <w:p w:rsidR="004F34F8" w:rsidRPr="00A069B3" w:rsidRDefault="004F34F8" w:rsidP="000E50DB">
      <w:pPr>
        <w:pStyle w:val="Listeavsnitt"/>
        <w:numPr>
          <w:ilvl w:val="0"/>
          <w:numId w:val="1"/>
        </w:numPr>
        <w:spacing w:after="0"/>
        <w:rPr>
          <w:b/>
        </w:rPr>
      </w:pPr>
      <w:r w:rsidRPr="00A069B3">
        <w:rPr>
          <w:b/>
        </w:rPr>
        <w:t>Ved observasjoner</w:t>
      </w:r>
      <w:r w:rsidR="00A069B3" w:rsidRPr="00A069B3">
        <w:rPr>
          <w:b/>
        </w:rPr>
        <w:t xml:space="preserve"> av store rovdyr</w:t>
      </w:r>
      <w:r w:rsidRPr="00A069B3">
        <w:rPr>
          <w:b/>
        </w:rPr>
        <w:t>, skadeskyting</w:t>
      </w:r>
      <w:r w:rsidR="00383FB8">
        <w:rPr>
          <w:b/>
        </w:rPr>
        <w:t xml:space="preserve"> av rovdyr</w:t>
      </w:r>
      <w:r w:rsidRPr="00A069B3">
        <w:rPr>
          <w:b/>
        </w:rPr>
        <w:t xml:space="preserve"> eller felling</w:t>
      </w:r>
      <w:r w:rsidR="00383FB8">
        <w:rPr>
          <w:b/>
        </w:rPr>
        <w:t xml:space="preserve"> av rovdyr</w:t>
      </w:r>
      <w:r w:rsidRPr="00A069B3">
        <w:rPr>
          <w:b/>
        </w:rPr>
        <w:t xml:space="preserve"> varsle</w:t>
      </w:r>
      <w:r w:rsidR="00A069B3" w:rsidRPr="00A069B3">
        <w:rPr>
          <w:b/>
        </w:rPr>
        <w:t>s</w:t>
      </w:r>
      <w:r w:rsidR="00E71AAE">
        <w:rPr>
          <w:b/>
        </w:rPr>
        <w:t xml:space="preserve"> med en gang</w:t>
      </w:r>
      <w:r w:rsidRPr="00A069B3">
        <w:rPr>
          <w:b/>
        </w:rPr>
        <w:t xml:space="preserve"> følgende</w:t>
      </w:r>
      <w:r w:rsidR="001207EE" w:rsidRPr="00A069B3">
        <w:rPr>
          <w:b/>
        </w:rPr>
        <w:t xml:space="preserve"> to instanser</w:t>
      </w:r>
      <w:r w:rsidRPr="00A069B3">
        <w:rPr>
          <w:b/>
        </w:rPr>
        <w:t xml:space="preserve">: </w:t>
      </w:r>
    </w:p>
    <w:p w:rsidR="004F34F8" w:rsidRPr="00A069B3" w:rsidRDefault="004F34F8" w:rsidP="004F34F8">
      <w:pPr>
        <w:pStyle w:val="Listeavsnitt"/>
        <w:numPr>
          <w:ilvl w:val="1"/>
          <w:numId w:val="1"/>
        </w:numPr>
        <w:spacing w:after="0"/>
        <w:rPr>
          <w:b/>
        </w:rPr>
      </w:pPr>
      <w:r w:rsidRPr="00A069B3">
        <w:rPr>
          <w:b/>
        </w:rPr>
        <w:t>Jo Esten Trøan</w:t>
      </w:r>
      <w:r w:rsidR="005016A6">
        <w:rPr>
          <w:b/>
        </w:rPr>
        <w:t>:</w:t>
      </w:r>
      <w:r w:rsidRPr="00A069B3">
        <w:rPr>
          <w:b/>
        </w:rPr>
        <w:t xml:space="preserve"> </w:t>
      </w:r>
      <w:r w:rsidR="005016A6" w:rsidRPr="00A069B3">
        <w:rPr>
          <w:b/>
        </w:rPr>
        <w:t>90 680</w:t>
      </w:r>
      <w:r w:rsidR="005016A6">
        <w:rPr>
          <w:b/>
        </w:rPr>
        <w:t> </w:t>
      </w:r>
      <w:r w:rsidR="005016A6" w:rsidRPr="00A069B3">
        <w:rPr>
          <w:b/>
        </w:rPr>
        <w:t>208</w:t>
      </w:r>
      <w:r w:rsidR="005016A6">
        <w:rPr>
          <w:b/>
        </w:rPr>
        <w:t xml:space="preserve"> sekundært</w:t>
      </w:r>
      <w:r w:rsidR="005016A6" w:rsidRPr="00A069B3">
        <w:rPr>
          <w:b/>
        </w:rPr>
        <w:t xml:space="preserve"> </w:t>
      </w:r>
      <w:r w:rsidRPr="00A069B3">
        <w:rPr>
          <w:b/>
        </w:rPr>
        <w:t>Kristian Lund Vang</w:t>
      </w:r>
      <w:r w:rsidR="001207EE" w:rsidRPr="00A069B3">
        <w:rPr>
          <w:b/>
        </w:rPr>
        <w:t>: 90 667</w:t>
      </w:r>
      <w:r w:rsidR="005016A6">
        <w:rPr>
          <w:b/>
        </w:rPr>
        <w:t> </w:t>
      </w:r>
      <w:r w:rsidR="001207EE" w:rsidRPr="00A069B3">
        <w:rPr>
          <w:b/>
        </w:rPr>
        <w:t>974</w:t>
      </w:r>
      <w:r w:rsidR="005016A6">
        <w:rPr>
          <w:b/>
        </w:rPr>
        <w:t xml:space="preserve"> (Fellingskoordinatorer Nord-Østerdal)</w:t>
      </w:r>
    </w:p>
    <w:p w:rsidR="004F34F8" w:rsidRPr="00A069B3" w:rsidRDefault="00265F83" w:rsidP="004F34F8">
      <w:pPr>
        <w:pStyle w:val="Listeavsnitt"/>
        <w:numPr>
          <w:ilvl w:val="1"/>
          <w:numId w:val="1"/>
        </w:numPr>
        <w:spacing w:after="0"/>
        <w:rPr>
          <w:b/>
        </w:rPr>
      </w:pPr>
      <w:r>
        <w:rPr>
          <w:b/>
        </w:rPr>
        <w:lastRenderedPageBreak/>
        <w:t>Fylkesmannen i Innlandet</w:t>
      </w:r>
      <w:r w:rsidR="004F34F8" w:rsidRPr="00A069B3">
        <w:rPr>
          <w:b/>
        </w:rPr>
        <w:t xml:space="preserve"> </w:t>
      </w:r>
      <w:proofErr w:type="spellStart"/>
      <w:r w:rsidR="004F34F8" w:rsidRPr="00A069B3">
        <w:rPr>
          <w:b/>
        </w:rPr>
        <w:t>tlf</w:t>
      </w:r>
      <w:proofErr w:type="spellEnd"/>
      <w:r w:rsidR="004F34F8" w:rsidRPr="00A069B3">
        <w:rPr>
          <w:b/>
        </w:rPr>
        <w:t>: 970 29840</w:t>
      </w:r>
    </w:p>
    <w:p w:rsidR="00A069B3" w:rsidRPr="00A069B3" w:rsidRDefault="00A069B3" w:rsidP="00A069B3">
      <w:pPr>
        <w:pStyle w:val="Listeavsnitt"/>
        <w:numPr>
          <w:ilvl w:val="0"/>
          <w:numId w:val="1"/>
        </w:numPr>
        <w:spacing w:after="0"/>
        <w:rPr>
          <w:b/>
        </w:rPr>
      </w:pPr>
      <w:r w:rsidRPr="00A069B3">
        <w:rPr>
          <w:b/>
        </w:rPr>
        <w:t xml:space="preserve">Å holde meg daglig oppdatert på status for skadefellingsforsøket via </w:t>
      </w:r>
      <w:proofErr w:type="spellStart"/>
      <w:r w:rsidRPr="00A069B3">
        <w:rPr>
          <w:b/>
        </w:rPr>
        <w:t>facebooksiden</w:t>
      </w:r>
      <w:proofErr w:type="spellEnd"/>
      <w:r w:rsidRPr="00A069B3">
        <w:rPr>
          <w:b/>
        </w:rPr>
        <w:t xml:space="preserve"> til Rendal Renselskap og/eller på </w:t>
      </w:r>
      <w:proofErr w:type="spellStart"/>
      <w:r w:rsidRPr="00A069B3">
        <w:rPr>
          <w:b/>
        </w:rPr>
        <w:t>renstelefonen</w:t>
      </w:r>
      <w:proofErr w:type="spellEnd"/>
      <w:r w:rsidR="00265F83">
        <w:rPr>
          <w:b/>
        </w:rPr>
        <w:t xml:space="preserve"> 820 70030</w:t>
      </w:r>
      <w:r w:rsidRPr="00A069B3">
        <w:rPr>
          <w:b/>
        </w:rPr>
        <w:t xml:space="preserve">. Dette er særlig viktig før man tar i veien på jakt. </w:t>
      </w:r>
    </w:p>
    <w:p w:rsidR="000E50DB" w:rsidRDefault="000E50DB" w:rsidP="000E50DB">
      <w:pPr>
        <w:pStyle w:val="Listeavsnitt"/>
        <w:numPr>
          <w:ilvl w:val="0"/>
          <w:numId w:val="1"/>
        </w:numPr>
        <w:spacing w:after="0"/>
      </w:pPr>
      <w:r>
        <w:t>Betalt jegeravgift</w:t>
      </w:r>
      <w:r w:rsidR="00B42B35">
        <w:t xml:space="preserve"> 2019</w:t>
      </w:r>
    </w:p>
    <w:p w:rsidR="000E50DB" w:rsidRDefault="000E50DB" w:rsidP="000E50DB">
      <w:pPr>
        <w:pStyle w:val="Listeavsnitt"/>
        <w:numPr>
          <w:ilvl w:val="0"/>
          <w:numId w:val="1"/>
        </w:numPr>
        <w:spacing w:after="0"/>
      </w:pPr>
      <w:r>
        <w:t>Bestått storviltprøve</w:t>
      </w:r>
      <w:r w:rsidR="00B42B35">
        <w:t xml:space="preserve"> 2019</w:t>
      </w:r>
    </w:p>
    <w:p w:rsidR="000E50DB" w:rsidRDefault="00406845" w:rsidP="000E50DB">
      <w:pPr>
        <w:pStyle w:val="Listeavsnitt"/>
        <w:numPr>
          <w:ilvl w:val="0"/>
          <w:numId w:val="1"/>
        </w:numPr>
        <w:spacing w:after="0"/>
      </w:pPr>
      <w:r>
        <w:t>Å disponere eget</w:t>
      </w:r>
      <w:r w:rsidR="000E50DB">
        <w:t xml:space="preserve"> skytevåpen og </w:t>
      </w:r>
      <w:r w:rsidR="008F4037">
        <w:t>ammunisjon</w:t>
      </w:r>
      <w:r w:rsidR="004C37F9">
        <w:t xml:space="preserve"> godkjent</w:t>
      </w:r>
      <w:r w:rsidR="000E50DB">
        <w:t xml:space="preserve"> for felling av storvilt</w:t>
      </w:r>
    </w:p>
    <w:p w:rsidR="000E50DB" w:rsidRDefault="000E50DB" w:rsidP="000E50DB">
      <w:pPr>
        <w:pStyle w:val="Listeavsnitt"/>
        <w:numPr>
          <w:ilvl w:val="0"/>
          <w:numId w:val="1"/>
        </w:numPr>
        <w:spacing w:after="0"/>
      </w:pPr>
      <w:r>
        <w:t>Registrert meg som lisens</w:t>
      </w:r>
      <w:r w:rsidR="008F4037">
        <w:t>jeger</w:t>
      </w:r>
      <w:r>
        <w:t xml:space="preserve"> på nettet</w:t>
      </w:r>
    </w:p>
    <w:p w:rsidR="000E50DB" w:rsidRDefault="008F4037" w:rsidP="000E50DB">
      <w:pPr>
        <w:pStyle w:val="Listeavsnitt"/>
        <w:numPr>
          <w:ilvl w:val="0"/>
          <w:numId w:val="1"/>
        </w:numPr>
        <w:spacing w:after="0"/>
      </w:pPr>
      <w:r>
        <w:t>Plettfri vandel i forhold til viltloven, våpenloven og naturmangfoldloven</w:t>
      </w:r>
      <w:r w:rsidR="00B42B35">
        <w:t xml:space="preserve"> samt forskrifter i disse lovverk. </w:t>
      </w:r>
    </w:p>
    <w:p w:rsidR="008F4037" w:rsidRDefault="008F4037" w:rsidP="000E50DB">
      <w:pPr>
        <w:pStyle w:val="Listeavsnitt"/>
        <w:numPr>
          <w:ilvl w:val="0"/>
          <w:numId w:val="1"/>
        </w:numPr>
        <w:spacing w:after="0"/>
      </w:pPr>
      <w:r>
        <w:t>Er innforstått med rammene i fellingstillatelsen nevnt ovenfor</w:t>
      </w:r>
      <w:r w:rsidR="00E71AAE">
        <w:t xml:space="preserve">, hvilke områder man kan felle skadegjører og hvor mange og hvilken art. </w:t>
      </w:r>
    </w:p>
    <w:p w:rsidR="009F2284" w:rsidRDefault="009F2284" w:rsidP="000E50DB">
      <w:pPr>
        <w:pStyle w:val="Listeavsnitt"/>
        <w:numPr>
          <w:ilvl w:val="0"/>
          <w:numId w:val="1"/>
        </w:numPr>
        <w:spacing w:after="0"/>
      </w:pPr>
      <w:r>
        <w:t xml:space="preserve">Jeg jakter kun innenfor området tildelt av Rendal </w:t>
      </w:r>
      <w:proofErr w:type="spellStart"/>
      <w:r>
        <w:t>Rensenskap</w:t>
      </w:r>
      <w:proofErr w:type="spellEnd"/>
      <w:r>
        <w:t xml:space="preserve"> AS</w:t>
      </w:r>
      <w:r w:rsidR="002573B5">
        <w:t xml:space="preserve"> og i henhold til jegerinstruks</w:t>
      </w:r>
      <w:r w:rsidR="005016A6">
        <w:t>.</w:t>
      </w:r>
    </w:p>
    <w:p w:rsidR="005016A6" w:rsidRDefault="005016A6" w:rsidP="000E50DB">
      <w:pPr>
        <w:pStyle w:val="Listeavsnitt"/>
        <w:numPr>
          <w:ilvl w:val="0"/>
          <w:numId w:val="1"/>
        </w:numPr>
        <w:spacing w:after="0"/>
      </w:pPr>
      <w:r>
        <w:t>Returnert denne instruks til Rendalen kommune som vedlegg på e-post.</w:t>
      </w:r>
    </w:p>
    <w:p w:rsidR="008F4037" w:rsidRDefault="008F4037" w:rsidP="008F4037">
      <w:pPr>
        <w:spacing w:after="0"/>
      </w:pPr>
    </w:p>
    <w:p w:rsidR="0069756B" w:rsidRPr="00A069B3" w:rsidRDefault="00406845" w:rsidP="008F4037">
      <w:pPr>
        <w:spacing w:after="0"/>
        <w:rPr>
          <w:b/>
          <w:u w:val="single"/>
        </w:rPr>
      </w:pPr>
      <w:r w:rsidRPr="00406845">
        <w:rPr>
          <w:b/>
          <w:u w:val="single"/>
        </w:rPr>
        <w:t>Fylles ut av deltager</w:t>
      </w:r>
      <w:r w:rsidR="00730B0C">
        <w:rPr>
          <w:b/>
          <w:u w:val="single"/>
        </w:rPr>
        <w:t>/</w:t>
      </w:r>
      <w:proofErr w:type="spellStart"/>
      <w:r w:rsidR="00730B0C">
        <w:rPr>
          <w:b/>
          <w:u w:val="single"/>
        </w:rPr>
        <w:t>rensjeger</w:t>
      </w:r>
      <w:proofErr w:type="spellEnd"/>
      <w:r w:rsidRPr="00406845">
        <w:rPr>
          <w:b/>
          <w:u w:val="single"/>
        </w:rPr>
        <w:t>:</w:t>
      </w:r>
    </w:p>
    <w:p w:rsidR="00406845" w:rsidRDefault="008F4037" w:rsidP="008F4037">
      <w:pPr>
        <w:spacing w:after="0"/>
      </w:pPr>
      <w:r>
        <w:t>Navn:</w:t>
      </w:r>
    </w:p>
    <w:p w:rsidR="00406845" w:rsidRDefault="008F4037" w:rsidP="008F4037">
      <w:pPr>
        <w:spacing w:after="0"/>
      </w:pPr>
      <w:r>
        <w:t>Adresse:</w:t>
      </w:r>
    </w:p>
    <w:p w:rsidR="00406845" w:rsidRDefault="00406845" w:rsidP="008F4037">
      <w:pPr>
        <w:spacing w:after="0"/>
      </w:pPr>
      <w:r>
        <w:t>Telefonnummer</w:t>
      </w:r>
      <w:r w:rsidR="008F4037">
        <w:t>:</w:t>
      </w:r>
    </w:p>
    <w:p w:rsidR="00E26D0A" w:rsidRDefault="00E26D0A" w:rsidP="008F4037">
      <w:pPr>
        <w:spacing w:after="0"/>
      </w:pPr>
      <w:r>
        <w:t xml:space="preserve">E-post adresse: </w:t>
      </w:r>
    </w:p>
    <w:p w:rsidR="00406845" w:rsidRDefault="00406845" w:rsidP="008F4037">
      <w:pPr>
        <w:spacing w:after="0"/>
      </w:pPr>
      <w:r>
        <w:t>Fødselsdato:</w:t>
      </w:r>
    </w:p>
    <w:p w:rsidR="00F246B8" w:rsidRDefault="00F246B8" w:rsidP="008F4037">
      <w:pPr>
        <w:spacing w:after="0"/>
      </w:pPr>
    </w:p>
    <w:p w:rsidR="00406845" w:rsidRDefault="00406845" w:rsidP="008F4037">
      <w:pPr>
        <w:spacing w:after="0"/>
      </w:pPr>
      <w:r>
        <w:t xml:space="preserve">Dette dokumentet returneres til kommunen til Øyvind Fredriksson som vedlegg på e-post </w:t>
      </w:r>
      <w:hyperlink r:id="rId7" w:history="1">
        <w:r w:rsidRPr="007A3F22">
          <w:rPr>
            <w:rStyle w:val="Hyperkobling"/>
          </w:rPr>
          <w:t>oyvind.fredriksson@rendalen.kommune.no</w:t>
        </w:r>
      </w:hyperlink>
      <w:r>
        <w:t>.</w:t>
      </w:r>
      <w:r w:rsidR="00A069B3">
        <w:t xml:space="preserve"> </w:t>
      </w:r>
      <w:r w:rsidR="005016A6">
        <w:t xml:space="preserve">Du blir da registrert på en liste som sendes Fylkesmannen i Hedmark. </w:t>
      </w:r>
    </w:p>
    <w:p w:rsidR="0069756B" w:rsidRDefault="0069756B" w:rsidP="008F4037">
      <w:pPr>
        <w:spacing w:after="0"/>
      </w:pPr>
    </w:p>
    <w:p w:rsidR="00B42B35" w:rsidRDefault="00B42B35" w:rsidP="008F4037">
      <w:pPr>
        <w:spacing w:after="0"/>
      </w:pPr>
    </w:p>
    <w:p w:rsidR="0069756B" w:rsidRDefault="0069756B" w:rsidP="008F4037">
      <w:pPr>
        <w:spacing w:after="0"/>
      </w:pPr>
    </w:p>
    <w:p w:rsidR="0069756B" w:rsidRDefault="0004137D" w:rsidP="008F4037">
      <w:pPr>
        <w:spacing w:after="0"/>
      </w:pPr>
      <w:proofErr w:type="spellStart"/>
      <w:r>
        <w:t>Mvh</w:t>
      </w:r>
      <w:proofErr w:type="spellEnd"/>
      <w:r>
        <w:tab/>
      </w:r>
    </w:p>
    <w:p w:rsidR="00F246B8" w:rsidRDefault="00B42B35" w:rsidP="008F4037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19</w:t>
      </w:r>
      <w:r w:rsidR="00F246B8">
        <w:t>.0</w:t>
      </w:r>
      <w:r>
        <w:t>8.2019</w:t>
      </w:r>
    </w:p>
    <w:p w:rsidR="00F246B8" w:rsidRDefault="00F246B8" w:rsidP="008F4037">
      <w:pPr>
        <w:spacing w:after="0"/>
      </w:pPr>
      <w:r>
        <w:t>Øyvind Fredriksson</w:t>
      </w:r>
    </w:p>
    <w:p w:rsidR="00F03E08" w:rsidRDefault="00F246B8" w:rsidP="008F4037">
      <w:pPr>
        <w:spacing w:after="0"/>
      </w:pPr>
      <w:r>
        <w:t>Utmarkskonsulent</w:t>
      </w:r>
      <w:r w:rsidR="00A069B3">
        <w:t xml:space="preserve"> Rendalen kommune</w:t>
      </w:r>
    </w:p>
    <w:p w:rsidR="00F246B8" w:rsidRDefault="00F03E08" w:rsidP="008F4037">
      <w:pPr>
        <w:spacing w:after="0"/>
      </w:pPr>
      <w:r>
        <w:rPr>
          <w:noProof/>
          <w:lang w:eastAsia="nb-NO"/>
        </w:rPr>
        <w:lastRenderedPageBreak/>
        <w:drawing>
          <wp:inline distT="0" distB="0" distL="0" distR="0" wp14:anchorId="02462680" wp14:editId="583FA748">
            <wp:extent cx="5898645" cy="7259541"/>
            <wp:effectExtent l="0" t="0" r="698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5148" t="18169" r="17456" b="5726"/>
                    <a:stretch/>
                  </pic:blipFill>
                  <pic:spPr bwMode="auto">
                    <a:xfrm>
                      <a:off x="0" y="0"/>
                      <a:ext cx="5933851" cy="730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E08" w:rsidRDefault="00F03E08" w:rsidP="008F4037">
      <w:pPr>
        <w:spacing w:after="0"/>
      </w:pPr>
      <w:r>
        <w:t xml:space="preserve">Rød strek indikerer fellingsområdet for skadefelling som også sammenfaller med forvaltningsområdet for Rendalsren. Kartet er kun veiledende i forhold til punkt 1 over og på ingen måte juridisk i forhold til </w:t>
      </w:r>
      <w:proofErr w:type="spellStart"/>
      <w:r>
        <w:t>rensjakta</w:t>
      </w:r>
      <w:proofErr w:type="spellEnd"/>
      <w:r>
        <w:t xml:space="preserve">. </w:t>
      </w:r>
    </w:p>
    <w:sectPr w:rsidR="00F03E0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0DB" w:rsidRDefault="000E50DB" w:rsidP="000E50DB">
      <w:pPr>
        <w:spacing w:after="0" w:line="240" w:lineRule="auto"/>
      </w:pPr>
      <w:r>
        <w:separator/>
      </w:r>
    </w:p>
  </w:endnote>
  <w:endnote w:type="continuationSeparator" w:id="0">
    <w:p w:rsidR="000E50DB" w:rsidRDefault="000E50DB" w:rsidP="000E5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0DB" w:rsidRDefault="000E50DB" w:rsidP="000E50DB">
      <w:pPr>
        <w:spacing w:after="0" w:line="240" w:lineRule="auto"/>
      </w:pPr>
      <w:r>
        <w:separator/>
      </w:r>
    </w:p>
  </w:footnote>
  <w:footnote w:type="continuationSeparator" w:id="0">
    <w:p w:rsidR="000E50DB" w:rsidRDefault="000E50DB" w:rsidP="000E5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0DB" w:rsidRDefault="000E50DB" w:rsidP="000E50DB">
    <w:pPr>
      <w:pStyle w:val="Topptekst"/>
      <w:jc w:val="center"/>
    </w:pPr>
    <w:r w:rsidRPr="000E50DB">
      <w:rPr>
        <w:noProof/>
        <w:lang w:eastAsia="nb-NO"/>
      </w:rPr>
      <w:drawing>
        <wp:inline distT="0" distB="0" distL="0" distR="0" wp14:anchorId="76E50E08" wp14:editId="4C58304F">
          <wp:extent cx="457200" cy="565531"/>
          <wp:effectExtent l="0" t="0" r="0" b="6350"/>
          <wp:docPr id="1" name="Bilde 1" descr="https://media.snl.no/system/images/9323/standard_k-rendal.gif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s://media.snl.no/system/images/9323/standard_k-rendal.gif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605" cy="5660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E50DB" w:rsidRDefault="000E50DB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4EBF923"/>
    <w:multiLevelType w:val="hybridMultilevel"/>
    <w:tmpl w:val="1F35CD2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119958B"/>
    <w:multiLevelType w:val="hybridMultilevel"/>
    <w:tmpl w:val="A24507E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9F87B24"/>
    <w:multiLevelType w:val="hybridMultilevel"/>
    <w:tmpl w:val="6FF27CA0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5713345"/>
    <w:multiLevelType w:val="hybridMultilevel"/>
    <w:tmpl w:val="76AF7BF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309179DE"/>
    <w:multiLevelType w:val="hybridMultilevel"/>
    <w:tmpl w:val="0AFA686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CC4270"/>
    <w:multiLevelType w:val="hybridMultilevel"/>
    <w:tmpl w:val="2BAE186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ED5E0A"/>
    <w:multiLevelType w:val="hybridMultilevel"/>
    <w:tmpl w:val="DC9C0CF4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0DB"/>
    <w:rsid w:val="00000506"/>
    <w:rsid w:val="00001EC0"/>
    <w:rsid w:val="00001EF1"/>
    <w:rsid w:val="00014356"/>
    <w:rsid w:val="00014E50"/>
    <w:rsid w:val="00033F68"/>
    <w:rsid w:val="0004137D"/>
    <w:rsid w:val="00051A5B"/>
    <w:rsid w:val="00053AF9"/>
    <w:rsid w:val="00083C2F"/>
    <w:rsid w:val="000A2D93"/>
    <w:rsid w:val="000A3440"/>
    <w:rsid w:val="000C00D9"/>
    <w:rsid w:val="000C26EF"/>
    <w:rsid w:val="000D261F"/>
    <w:rsid w:val="000D3E36"/>
    <w:rsid w:val="000D5CD3"/>
    <w:rsid w:val="000E50C8"/>
    <w:rsid w:val="000E50DB"/>
    <w:rsid w:val="000E5EC8"/>
    <w:rsid w:val="000F7554"/>
    <w:rsid w:val="00104F28"/>
    <w:rsid w:val="00106418"/>
    <w:rsid w:val="001104F2"/>
    <w:rsid w:val="001207EE"/>
    <w:rsid w:val="0012470F"/>
    <w:rsid w:val="0013324A"/>
    <w:rsid w:val="0013788A"/>
    <w:rsid w:val="00144684"/>
    <w:rsid w:val="001502BB"/>
    <w:rsid w:val="00153AEC"/>
    <w:rsid w:val="00155F29"/>
    <w:rsid w:val="0015703B"/>
    <w:rsid w:val="00162975"/>
    <w:rsid w:val="001637BA"/>
    <w:rsid w:val="00165ACF"/>
    <w:rsid w:val="00173074"/>
    <w:rsid w:val="00175DF5"/>
    <w:rsid w:val="00190CA8"/>
    <w:rsid w:val="00195479"/>
    <w:rsid w:val="00197D3A"/>
    <w:rsid w:val="001B02B3"/>
    <w:rsid w:val="001B166F"/>
    <w:rsid w:val="001F0AC7"/>
    <w:rsid w:val="002052C8"/>
    <w:rsid w:val="00227F60"/>
    <w:rsid w:val="0023199A"/>
    <w:rsid w:val="002327C8"/>
    <w:rsid w:val="00236EF4"/>
    <w:rsid w:val="00242C73"/>
    <w:rsid w:val="00244C81"/>
    <w:rsid w:val="002510FB"/>
    <w:rsid w:val="0025284F"/>
    <w:rsid w:val="002573B5"/>
    <w:rsid w:val="00265F83"/>
    <w:rsid w:val="00271087"/>
    <w:rsid w:val="00276A85"/>
    <w:rsid w:val="00290866"/>
    <w:rsid w:val="002926C5"/>
    <w:rsid w:val="00293C0B"/>
    <w:rsid w:val="002952FA"/>
    <w:rsid w:val="002A4518"/>
    <w:rsid w:val="002A6B2A"/>
    <w:rsid w:val="002B25BF"/>
    <w:rsid w:val="002C2C35"/>
    <w:rsid w:val="002C4CD9"/>
    <w:rsid w:val="002D3D7F"/>
    <w:rsid w:val="002D5176"/>
    <w:rsid w:val="002D6556"/>
    <w:rsid w:val="002E48A7"/>
    <w:rsid w:val="002F122D"/>
    <w:rsid w:val="002F5C6A"/>
    <w:rsid w:val="002F63DF"/>
    <w:rsid w:val="003016E9"/>
    <w:rsid w:val="0031541F"/>
    <w:rsid w:val="00315F34"/>
    <w:rsid w:val="0033252C"/>
    <w:rsid w:val="00346809"/>
    <w:rsid w:val="00365215"/>
    <w:rsid w:val="003725A3"/>
    <w:rsid w:val="00374D0F"/>
    <w:rsid w:val="00383113"/>
    <w:rsid w:val="00383FB8"/>
    <w:rsid w:val="00394104"/>
    <w:rsid w:val="003A0EA4"/>
    <w:rsid w:val="003A25A3"/>
    <w:rsid w:val="003B49F6"/>
    <w:rsid w:val="003D416C"/>
    <w:rsid w:val="003D4D7C"/>
    <w:rsid w:val="003E4E5E"/>
    <w:rsid w:val="003F4249"/>
    <w:rsid w:val="003F4E11"/>
    <w:rsid w:val="003F5BBC"/>
    <w:rsid w:val="003F6E8B"/>
    <w:rsid w:val="00401648"/>
    <w:rsid w:val="00402695"/>
    <w:rsid w:val="00406845"/>
    <w:rsid w:val="00407C30"/>
    <w:rsid w:val="00414C4B"/>
    <w:rsid w:val="004301C3"/>
    <w:rsid w:val="004325F4"/>
    <w:rsid w:val="00443482"/>
    <w:rsid w:val="00453DBB"/>
    <w:rsid w:val="004677A8"/>
    <w:rsid w:val="00475699"/>
    <w:rsid w:val="00484551"/>
    <w:rsid w:val="004854CB"/>
    <w:rsid w:val="0049039C"/>
    <w:rsid w:val="004A21E9"/>
    <w:rsid w:val="004A2AA4"/>
    <w:rsid w:val="004A322F"/>
    <w:rsid w:val="004B2147"/>
    <w:rsid w:val="004C37F9"/>
    <w:rsid w:val="004C4F98"/>
    <w:rsid w:val="004D0EE3"/>
    <w:rsid w:val="004D2EF9"/>
    <w:rsid w:val="004F34F8"/>
    <w:rsid w:val="004F5182"/>
    <w:rsid w:val="005016A6"/>
    <w:rsid w:val="00502E9E"/>
    <w:rsid w:val="005067C0"/>
    <w:rsid w:val="00515561"/>
    <w:rsid w:val="00522231"/>
    <w:rsid w:val="00524D11"/>
    <w:rsid w:val="005342B2"/>
    <w:rsid w:val="00540F34"/>
    <w:rsid w:val="00541F0E"/>
    <w:rsid w:val="00541F1C"/>
    <w:rsid w:val="005468EA"/>
    <w:rsid w:val="00546D40"/>
    <w:rsid w:val="00553276"/>
    <w:rsid w:val="00561302"/>
    <w:rsid w:val="005626AF"/>
    <w:rsid w:val="005729C0"/>
    <w:rsid w:val="00573B59"/>
    <w:rsid w:val="005778DA"/>
    <w:rsid w:val="005838C1"/>
    <w:rsid w:val="00584CE1"/>
    <w:rsid w:val="005B44DF"/>
    <w:rsid w:val="005B62CE"/>
    <w:rsid w:val="005C57C3"/>
    <w:rsid w:val="005C6C5C"/>
    <w:rsid w:val="005D08C1"/>
    <w:rsid w:val="005D570F"/>
    <w:rsid w:val="005D6DF3"/>
    <w:rsid w:val="005E5BB7"/>
    <w:rsid w:val="00602143"/>
    <w:rsid w:val="0061181A"/>
    <w:rsid w:val="006144E6"/>
    <w:rsid w:val="00621D94"/>
    <w:rsid w:val="0062569A"/>
    <w:rsid w:val="00625876"/>
    <w:rsid w:val="006326C8"/>
    <w:rsid w:val="006338A9"/>
    <w:rsid w:val="00655F80"/>
    <w:rsid w:val="00656209"/>
    <w:rsid w:val="006620B5"/>
    <w:rsid w:val="00664633"/>
    <w:rsid w:val="00670232"/>
    <w:rsid w:val="00674574"/>
    <w:rsid w:val="00680528"/>
    <w:rsid w:val="00684B87"/>
    <w:rsid w:val="00684E95"/>
    <w:rsid w:val="00687284"/>
    <w:rsid w:val="00692A06"/>
    <w:rsid w:val="0069756B"/>
    <w:rsid w:val="006B67D8"/>
    <w:rsid w:val="006C48CA"/>
    <w:rsid w:val="006D3995"/>
    <w:rsid w:val="006D6206"/>
    <w:rsid w:val="006E3FC2"/>
    <w:rsid w:val="006F35E4"/>
    <w:rsid w:val="006F3C2E"/>
    <w:rsid w:val="006F4F56"/>
    <w:rsid w:val="00707CA5"/>
    <w:rsid w:val="00716DD9"/>
    <w:rsid w:val="007269F2"/>
    <w:rsid w:val="0073016A"/>
    <w:rsid w:val="00730B0C"/>
    <w:rsid w:val="007321D7"/>
    <w:rsid w:val="00735282"/>
    <w:rsid w:val="00743CC6"/>
    <w:rsid w:val="0074793A"/>
    <w:rsid w:val="00754673"/>
    <w:rsid w:val="00754A73"/>
    <w:rsid w:val="007729CE"/>
    <w:rsid w:val="00776A9F"/>
    <w:rsid w:val="00790137"/>
    <w:rsid w:val="0079263D"/>
    <w:rsid w:val="00794971"/>
    <w:rsid w:val="00794EED"/>
    <w:rsid w:val="0079793B"/>
    <w:rsid w:val="007A46B3"/>
    <w:rsid w:val="007F0C35"/>
    <w:rsid w:val="008012CC"/>
    <w:rsid w:val="00811645"/>
    <w:rsid w:val="00812FB1"/>
    <w:rsid w:val="0081389E"/>
    <w:rsid w:val="00821BD8"/>
    <w:rsid w:val="00824D2E"/>
    <w:rsid w:val="00827C12"/>
    <w:rsid w:val="00842F2F"/>
    <w:rsid w:val="008452D7"/>
    <w:rsid w:val="00847A31"/>
    <w:rsid w:val="00854BC2"/>
    <w:rsid w:val="00860050"/>
    <w:rsid w:val="00886723"/>
    <w:rsid w:val="00897016"/>
    <w:rsid w:val="008A086C"/>
    <w:rsid w:val="008A40E5"/>
    <w:rsid w:val="008B567F"/>
    <w:rsid w:val="008C08F3"/>
    <w:rsid w:val="008C540E"/>
    <w:rsid w:val="008D36C2"/>
    <w:rsid w:val="008E34AD"/>
    <w:rsid w:val="008E3872"/>
    <w:rsid w:val="008E7870"/>
    <w:rsid w:val="008F4037"/>
    <w:rsid w:val="00912E76"/>
    <w:rsid w:val="0091331D"/>
    <w:rsid w:val="00914EB1"/>
    <w:rsid w:val="009154CA"/>
    <w:rsid w:val="00917C2B"/>
    <w:rsid w:val="00927FCE"/>
    <w:rsid w:val="00934DA7"/>
    <w:rsid w:val="009354A5"/>
    <w:rsid w:val="009358C2"/>
    <w:rsid w:val="009443EB"/>
    <w:rsid w:val="00951A86"/>
    <w:rsid w:val="00956A66"/>
    <w:rsid w:val="0096767E"/>
    <w:rsid w:val="00974D21"/>
    <w:rsid w:val="00976E51"/>
    <w:rsid w:val="00990821"/>
    <w:rsid w:val="00991AB1"/>
    <w:rsid w:val="009963DB"/>
    <w:rsid w:val="009B2040"/>
    <w:rsid w:val="009C55D7"/>
    <w:rsid w:val="009E15DD"/>
    <w:rsid w:val="009F2284"/>
    <w:rsid w:val="009F5844"/>
    <w:rsid w:val="00A0039B"/>
    <w:rsid w:val="00A02C51"/>
    <w:rsid w:val="00A03934"/>
    <w:rsid w:val="00A069B3"/>
    <w:rsid w:val="00A07A34"/>
    <w:rsid w:val="00A10989"/>
    <w:rsid w:val="00A10CF8"/>
    <w:rsid w:val="00A22D3A"/>
    <w:rsid w:val="00A2361F"/>
    <w:rsid w:val="00A3180C"/>
    <w:rsid w:val="00A31EAA"/>
    <w:rsid w:val="00A4047C"/>
    <w:rsid w:val="00A47364"/>
    <w:rsid w:val="00A5050E"/>
    <w:rsid w:val="00A522D3"/>
    <w:rsid w:val="00A6773D"/>
    <w:rsid w:val="00A70EF2"/>
    <w:rsid w:val="00A725FA"/>
    <w:rsid w:val="00A747A2"/>
    <w:rsid w:val="00A75170"/>
    <w:rsid w:val="00A765F7"/>
    <w:rsid w:val="00A76734"/>
    <w:rsid w:val="00A81325"/>
    <w:rsid w:val="00AA27E6"/>
    <w:rsid w:val="00AA47E2"/>
    <w:rsid w:val="00AA7AE6"/>
    <w:rsid w:val="00AB72DD"/>
    <w:rsid w:val="00AD1729"/>
    <w:rsid w:val="00AD4DF5"/>
    <w:rsid w:val="00AE68F2"/>
    <w:rsid w:val="00AF082C"/>
    <w:rsid w:val="00B00C89"/>
    <w:rsid w:val="00B12816"/>
    <w:rsid w:val="00B30C4D"/>
    <w:rsid w:val="00B3522A"/>
    <w:rsid w:val="00B42B35"/>
    <w:rsid w:val="00B462C6"/>
    <w:rsid w:val="00B52356"/>
    <w:rsid w:val="00B53D37"/>
    <w:rsid w:val="00B55721"/>
    <w:rsid w:val="00B6507F"/>
    <w:rsid w:val="00B66593"/>
    <w:rsid w:val="00B66BA5"/>
    <w:rsid w:val="00B70CAB"/>
    <w:rsid w:val="00B8216B"/>
    <w:rsid w:val="00B9460B"/>
    <w:rsid w:val="00BA3543"/>
    <w:rsid w:val="00BB10BF"/>
    <w:rsid w:val="00BC0AE0"/>
    <w:rsid w:val="00BC2285"/>
    <w:rsid w:val="00BC2BA1"/>
    <w:rsid w:val="00BC33FA"/>
    <w:rsid w:val="00BC760F"/>
    <w:rsid w:val="00BD1529"/>
    <w:rsid w:val="00BE0DFA"/>
    <w:rsid w:val="00BE3B7A"/>
    <w:rsid w:val="00C0411C"/>
    <w:rsid w:val="00C123C0"/>
    <w:rsid w:val="00C14B94"/>
    <w:rsid w:val="00C2410A"/>
    <w:rsid w:val="00C40B84"/>
    <w:rsid w:val="00C55BA9"/>
    <w:rsid w:val="00C573BB"/>
    <w:rsid w:val="00C66EC3"/>
    <w:rsid w:val="00C70B4B"/>
    <w:rsid w:val="00C80108"/>
    <w:rsid w:val="00C91C5B"/>
    <w:rsid w:val="00CA1CF5"/>
    <w:rsid w:val="00CD1042"/>
    <w:rsid w:val="00CD291C"/>
    <w:rsid w:val="00CD3770"/>
    <w:rsid w:val="00CE0440"/>
    <w:rsid w:val="00CE1AB8"/>
    <w:rsid w:val="00CE2517"/>
    <w:rsid w:val="00CE267B"/>
    <w:rsid w:val="00CE7606"/>
    <w:rsid w:val="00CF1D5E"/>
    <w:rsid w:val="00D01511"/>
    <w:rsid w:val="00D07A40"/>
    <w:rsid w:val="00D22243"/>
    <w:rsid w:val="00D3472F"/>
    <w:rsid w:val="00D46C73"/>
    <w:rsid w:val="00D51ADE"/>
    <w:rsid w:val="00D525F5"/>
    <w:rsid w:val="00D639F2"/>
    <w:rsid w:val="00D66207"/>
    <w:rsid w:val="00D76D01"/>
    <w:rsid w:val="00D84128"/>
    <w:rsid w:val="00D85957"/>
    <w:rsid w:val="00D900C9"/>
    <w:rsid w:val="00D917F7"/>
    <w:rsid w:val="00DA10EE"/>
    <w:rsid w:val="00DA4027"/>
    <w:rsid w:val="00DB100D"/>
    <w:rsid w:val="00DB2BE1"/>
    <w:rsid w:val="00DC0015"/>
    <w:rsid w:val="00DC00D4"/>
    <w:rsid w:val="00DC7F88"/>
    <w:rsid w:val="00DD4703"/>
    <w:rsid w:val="00DE4C38"/>
    <w:rsid w:val="00E063CB"/>
    <w:rsid w:val="00E210E3"/>
    <w:rsid w:val="00E24E96"/>
    <w:rsid w:val="00E26D0A"/>
    <w:rsid w:val="00E4498C"/>
    <w:rsid w:val="00E45445"/>
    <w:rsid w:val="00E50067"/>
    <w:rsid w:val="00E50672"/>
    <w:rsid w:val="00E53D71"/>
    <w:rsid w:val="00E553BB"/>
    <w:rsid w:val="00E66683"/>
    <w:rsid w:val="00E71AAE"/>
    <w:rsid w:val="00E85FCD"/>
    <w:rsid w:val="00E958D9"/>
    <w:rsid w:val="00E95F34"/>
    <w:rsid w:val="00EA60BF"/>
    <w:rsid w:val="00EA6842"/>
    <w:rsid w:val="00EB1058"/>
    <w:rsid w:val="00EB1F27"/>
    <w:rsid w:val="00EB6B11"/>
    <w:rsid w:val="00EC6E23"/>
    <w:rsid w:val="00EC7CD1"/>
    <w:rsid w:val="00ED6006"/>
    <w:rsid w:val="00F03E08"/>
    <w:rsid w:val="00F1340D"/>
    <w:rsid w:val="00F21FFA"/>
    <w:rsid w:val="00F246B8"/>
    <w:rsid w:val="00F35E0B"/>
    <w:rsid w:val="00F4083D"/>
    <w:rsid w:val="00F41047"/>
    <w:rsid w:val="00F5539F"/>
    <w:rsid w:val="00F609E8"/>
    <w:rsid w:val="00F72976"/>
    <w:rsid w:val="00F74B5F"/>
    <w:rsid w:val="00F800E2"/>
    <w:rsid w:val="00F85C3C"/>
    <w:rsid w:val="00F85FA7"/>
    <w:rsid w:val="00F871BC"/>
    <w:rsid w:val="00F8756C"/>
    <w:rsid w:val="00FA2366"/>
    <w:rsid w:val="00FB7759"/>
    <w:rsid w:val="00FC2148"/>
    <w:rsid w:val="00FC6555"/>
    <w:rsid w:val="00FD0BB5"/>
    <w:rsid w:val="00FD583C"/>
    <w:rsid w:val="00FD6083"/>
    <w:rsid w:val="00FE09AD"/>
    <w:rsid w:val="00FE651E"/>
    <w:rsid w:val="00FF0934"/>
    <w:rsid w:val="00FF507D"/>
    <w:rsid w:val="00FF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7E3BD"/>
  <w15:docId w15:val="{0F74EC1E-6F80-4CFB-9321-89953A9CC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E50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E50DB"/>
  </w:style>
  <w:style w:type="paragraph" w:styleId="Bunntekst">
    <w:name w:val="footer"/>
    <w:basedOn w:val="Normal"/>
    <w:link w:val="BunntekstTegn"/>
    <w:uiPriority w:val="99"/>
    <w:unhideWhenUsed/>
    <w:rsid w:val="000E50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E50DB"/>
  </w:style>
  <w:style w:type="paragraph" w:styleId="Bobletekst">
    <w:name w:val="Balloon Text"/>
    <w:basedOn w:val="Normal"/>
    <w:link w:val="BobletekstTegn"/>
    <w:uiPriority w:val="99"/>
    <w:semiHidden/>
    <w:unhideWhenUsed/>
    <w:rsid w:val="000E5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E50DB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0E50DB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406845"/>
    <w:rPr>
      <w:color w:val="0000FF" w:themeColor="hyperlink"/>
      <w:u w:val="single"/>
    </w:rPr>
  </w:style>
  <w:style w:type="paragraph" w:customStyle="1" w:styleId="Default">
    <w:name w:val="Default"/>
    <w:rsid w:val="005016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oyvind.fredriksson@rendalen.kommune.n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hyperlink" Target="https://www.google.no/url?sa=i&amp;rct=j&amp;q=&amp;esrc=s&amp;source=images&amp;cd=&amp;cad=rja&amp;uact=8&amp;ved=0ahUKEwjzg66PvcjOAhXMVywKHZzZD2sQjRwIBw&amp;url=https://snl.no/Rendalen&amp;psig=AFQjCNFkHnu_-jO3tENCG_w_vCPp6EBUPQ&amp;ust=1471524229707782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1C17D959</Template>
  <TotalTime>133</TotalTime>
  <Pages>3</Pages>
  <Words>668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Øyvind Fredriksson</dc:creator>
  <cp:lastModifiedBy>Øyvind Fredriksson</cp:lastModifiedBy>
  <cp:revision>7</cp:revision>
  <cp:lastPrinted>2016-08-18T09:06:00Z</cp:lastPrinted>
  <dcterms:created xsi:type="dcterms:W3CDTF">2018-08-17T13:29:00Z</dcterms:created>
  <dcterms:modified xsi:type="dcterms:W3CDTF">2019-08-20T09:32:00Z</dcterms:modified>
</cp:coreProperties>
</file>